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A1" w:rsidRPr="008657B5" w:rsidRDefault="007E54A1" w:rsidP="008657B5">
      <w:pPr>
        <w:pStyle w:val="1"/>
        <w:spacing w:line="360" w:lineRule="auto"/>
        <w:ind w:right="-28" w:firstLine="0"/>
        <w:rPr>
          <w:spacing w:val="60"/>
          <w:sz w:val="30"/>
          <w:szCs w:val="30"/>
        </w:rPr>
      </w:pPr>
      <w:r w:rsidRPr="008657B5">
        <w:rPr>
          <w:spacing w:val="60"/>
          <w:sz w:val="30"/>
          <w:szCs w:val="30"/>
        </w:rPr>
        <w:t>Калужская область</w:t>
      </w:r>
    </w:p>
    <w:p w:rsidR="00990BE9" w:rsidRPr="008657B5" w:rsidRDefault="007E54A1" w:rsidP="008657B5">
      <w:pPr>
        <w:spacing w:line="264" w:lineRule="auto"/>
        <w:ind w:firstLine="0"/>
        <w:jc w:val="center"/>
        <w:rPr>
          <w:rFonts w:cs="Arial"/>
          <w:b/>
          <w:spacing w:val="60"/>
          <w:sz w:val="30"/>
          <w:szCs w:val="30"/>
        </w:rPr>
      </w:pPr>
      <w:r w:rsidRPr="008657B5">
        <w:rPr>
          <w:rFonts w:cs="Arial"/>
          <w:b/>
          <w:spacing w:val="60"/>
          <w:sz w:val="30"/>
          <w:szCs w:val="30"/>
        </w:rPr>
        <w:t>Адм</w:t>
      </w:r>
      <w:r w:rsidR="00990BE9" w:rsidRPr="008657B5">
        <w:rPr>
          <w:rFonts w:cs="Arial"/>
          <w:b/>
          <w:spacing w:val="60"/>
          <w:sz w:val="30"/>
          <w:szCs w:val="30"/>
        </w:rPr>
        <w:t>инистрация</w:t>
      </w:r>
    </w:p>
    <w:p w:rsidR="007E54A1" w:rsidRPr="008657B5" w:rsidRDefault="00990BE9" w:rsidP="008657B5">
      <w:pPr>
        <w:spacing w:line="264" w:lineRule="auto"/>
        <w:ind w:firstLine="0"/>
        <w:jc w:val="center"/>
        <w:rPr>
          <w:rFonts w:cs="Arial"/>
          <w:b/>
          <w:spacing w:val="60"/>
          <w:sz w:val="30"/>
          <w:szCs w:val="30"/>
        </w:rPr>
      </w:pPr>
      <w:r w:rsidRPr="008657B5">
        <w:rPr>
          <w:rFonts w:cs="Arial"/>
          <w:b/>
          <w:spacing w:val="60"/>
          <w:sz w:val="30"/>
          <w:szCs w:val="30"/>
        </w:rPr>
        <w:t>Людиновского муниципального округа Калужской области</w:t>
      </w:r>
    </w:p>
    <w:p w:rsidR="007E54A1" w:rsidRPr="008657B5" w:rsidRDefault="007E54A1" w:rsidP="008657B5">
      <w:pPr>
        <w:pStyle w:val="1"/>
        <w:ind w:right="-28" w:firstLine="0"/>
        <w:rPr>
          <w:spacing w:val="60"/>
          <w:sz w:val="30"/>
          <w:szCs w:val="30"/>
        </w:rPr>
      </w:pPr>
    </w:p>
    <w:p w:rsidR="007E54A1" w:rsidRPr="008657B5" w:rsidRDefault="004E4CD0" w:rsidP="008657B5">
      <w:pPr>
        <w:pStyle w:val="4"/>
        <w:ind w:firstLine="0"/>
        <w:jc w:val="center"/>
        <w:rPr>
          <w:rFonts w:cs="Arial"/>
          <w:b w:val="0"/>
          <w:bCs w:val="0"/>
          <w:sz w:val="34"/>
          <w:szCs w:val="34"/>
        </w:rPr>
      </w:pPr>
      <w:r w:rsidRPr="008657B5">
        <w:rPr>
          <w:rFonts w:cs="Arial"/>
          <w:sz w:val="34"/>
          <w:szCs w:val="34"/>
        </w:rPr>
        <w:t>П О С Т А Н О В Л Е Н И Е</w:t>
      </w:r>
    </w:p>
    <w:p w:rsidR="007E54A1" w:rsidRPr="008657B5" w:rsidRDefault="007E54A1" w:rsidP="007E54A1">
      <w:pPr>
        <w:rPr>
          <w:rFonts w:cs="Arial"/>
        </w:rPr>
      </w:pPr>
    </w:p>
    <w:p w:rsidR="004E4CD0" w:rsidRDefault="008F7CB3" w:rsidP="007834F6">
      <w:pPr>
        <w:rPr>
          <w:rFonts w:cs="Arial"/>
        </w:rPr>
      </w:pPr>
      <w:r w:rsidRPr="008657B5">
        <w:rPr>
          <w:rFonts w:cs="Arial"/>
        </w:rPr>
        <w:t xml:space="preserve">   от 01.07.2026 </w:t>
      </w:r>
      <w:r w:rsidR="007E54A1" w:rsidRPr="008657B5">
        <w:rPr>
          <w:rFonts w:cs="Arial"/>
        </w:rPr>
        <w:t xml:space="preserve">г.                                                            </w:t>
      </w:r>
      <w:r w:rsidR="00DC1A21" w:rsidRPr="008657B5">
        <w:rPr>
          <w:rFonts w:cs="Arial"/>
        </w:rPr>
        <w:t>№</w:t>
      </w:r>
      <w:r w:rsidR="006A3B73" w:rsidRPr="008657B5">
        <w:rPr>
          <w:rFonts w:cs="Arial"/>
        </w:rPr>
        <w:t xml:space="preserve"> </w:t>
      </w:r>
      <w:r w:rsidRPr="008657B5">
        <w:rPr>
          <w:rFonts w:cs="Arial"/>
        </w:rPr>
        <w:t>65</w:t>
      </w:r>
      <w:r w:rsidR="006A3B73" w:rsidRPr="008657B5">
        <w:rPr>
          <w:rFonts w:cs="Arial"/>
        </w:rPr>
        <w:t>9</w:t>
      </w:r>
      <w:r w:rsidRPr="008657B5">
        <w:rPr>
          <w:rFonts w:cs="Arial"/>
        </w:rPr>
        <w:t xml:space="preserve"> </w:t>
      </w:r>
    </w:p>
    <w:p w:rsidR="008657B5" w:rsidRPr="008657B5" w:rsidRDefault="008657B5" w:rsidP="007834F6">
      <w:pPr>
        <w:rPr>
          <w:rFonts w:cs="Arial"/>
        </w:rPr>
      </w:pPr>
    </w:p>
    <w:p w:rsidR="00A70E4A" w:rsidRDefault="00A50FD7" w:rsidP="00D17B7D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8657B5">
        <w:rPr>
          <w:rFonts w:cs="Arial"/>
          <w:b/>
          <w:bCs/>
          <w:kern w:val="28"/>
          <w:sz w:val="32"/>
          <w:szCs w:val="32"/>
        </w:rPr>
        <w:t>О</w:t>
      </w:r>
      <w:r w:rsidR="006A3B73" w:rsidRPr="008657B5">
        <w:rPr>
          <w:rFonts w:cs="Arial"/>
          <w:b/>
          <w:bCs/>
          <w:kern w:val="28"/>
          <w:sz w:val="32"/>
          <w:szCs w:val="32"/>
        </w:rPr>
        <w:t xml:space="preserve"> внесении изменений в постановление Администрации Людиновского муниципального округа Калужской области от </w:t>
      </w:r>
      <w:hyperlink r:id="rId6" w:tgtFrame="ChangingDocument" w:history="1">
        <w:r w:rsidR="006A3B73" w:rsidRPr="00C96D8A">
          <w:rPr>
            <w:rStyle w:val="a6"/>
            <w:rFonts w:cs="Arial"/>
            <w:b/>
            <w:bCs/>
            <w:kern w:val="28"/>
            <w:sz w:val="32"/>
            <w:szCs w:val="32"/>
          </w:rPr>
          <w:t>04.03.2026 № 170</w:t>
        </w:r>
      </w:hyperlink>
      <w:r w:rsidR="006A3B73" w:rsidRPr="008657B5">
        <w:rPr>
          <w:rFonts w:cs="Arial"/>
          <w:b/>
          <w:bCs/>
          <w:kern w:val="28"/>
          <w:sz w:val="32"/>
          <w:szCs w:val="32"/>
        </w:rPr>
        <w:t xml:space="preserve"> «О порядке оказания материальной помощи отдельным категориям граждан»</w:t>
      </w:r>
    </w:p>
    <w:p w:rsidR="007E54A1" w:rsidRPr="008657B5" w:rsidRDefault="00A70E4A" w:rsidP="008657B5">
      <w:pPr>
        <w:ind w:firstLine="0"/>
        <w:jc w:val="center"/>
        <w:rPr>
          <w:rFonts w:cs="Arial"/>
        </w:rPr>
      </w:pPr>
      <w:r w:rsidRPr="008657B5">
        <w:rPr>
          <w:rFonts w:cs="Arial"/>
        </w:rPr>
        <w:t xml:space="preserve"> </w:t>
      </w:r>
    </w:p>
    <w:p w:rsidR="006A3B73" w:rsidRPr="008657B5" w:rsidRDefault="006A3B73" w:rsidP="008657B5">
      <w:pPr>
        <w:jc w:val="center"/>
        <w:rPr>
          <w:rFonts w:cs="Arial"/>
        </w:rPr>
      </w:pPr>
    </w:p>
    <w:p w:rsidR="006A3B73" w:rsidRPr="008657B5" w:rsidRDefault="00705F83" w:rsidP="008657B5">
      <w:pPr>
        <w:autoSpaceDE w:val="0"/>
        <w:autoSpaceDN w:val="0"/>
        <w:adjustRightInd w:val="0"/>
        <w:rPr>
          <w:rFonts w:cs="Arial"/>
        </w:rPr>
      </w:pPr>
      <w:r w:rsidRPr="008657B5">
        <w:rPr>
          <w:rFonts w:cs="Arial"/>
        </w:rPr>
        <w:t>В соответствии с</w:t>
      </w:r>
      <w:r w:rsidR="006A3B73" w:rsidRPr="008657B5">
        <w:rPr>
          <w:rFonts w:cs="Arial"/>
        </w:rPr>
        <w:t xml:space="preserve"> муниципальной программой «Социальная поддержка граждан в Людиновском муниципальном округе Калужской области», утвержденной постановлением Администрации Людиновского муниципального округа Калужской области от  30.12.2025 </w:t>
      </w:r>
      <w:hyperlink r:id="rId7" w:tgtFrame="Logical" w:history="1">
        <w:r w:rsidR="006A3B73" w:rsidRPr="00C96D8A">
          <w:rPr>
            <w:rStyle w:val="a6"/>
            <w:rFonts w:cs="Arial"/>
          </w:rPr>
          <w:t>№</w:t>
        </w:r>
        <w:r w:rsidR="003D75D8" w:rsidRPr="00C96D8A">
          <w:rPr>
            <w:rStyle w:val="a6"/>
            <w:rFonts w:cs="Arial"/>
          </w:rPr>
          <w:t xml:space="preserve"> </w:t>
        </w:r>
        <w:r w:rsidR="006A3B73" w:rsidRPr="00C96D8A">
          <w:rPr>
            <w:rStyle w:val="a6"/>
            <w:rFonts w:cs="Arial"/>
          </w:rPr>
          <w:t>214</w:t>
        </w:r>
      </w:hyperlink>
      <w:r w:rsidR="006A3B73" w:rsidRPr="008657B5">
        <w:rPr>
          <w:rFonts w:cs="Arial"/>
        </w:rPr>
        <w:t xml:space="preserve"> , Администрация Людиновского муниципального округа Калужской области</w:t>
      </w:r>
    </w:p>
    <w:p w:rsidR="00990BE9" w:rsidRPr="008657B5" w:rsidRDefault="00990BE9" w:rsidP="008657B5">
      <w:pPr>
        <w:rPr>
          <w:rFonts w:cs="Arial"/>
        </w:rPr>
      </w:pPr>
    </w:p>
    <w:p w:rsidR="007E54A1" w:rsidRPr="008657B5" w:rsidRDefault="00990BE9" w:rsidP="008657B5">
      <w:pPr>
        <w:rPr>
          <w:rFonts w:cs="Arial"/>
        </w:rPr>
      </w:pPr>
      <w:r w:rsidRPr="008657B5">
        <w:rPr>
          <w:rFonts w:cs="Arial"/>
        </w:rPr>
        <w:t>постановляет</w:t>
      </w:r>
      <w:r w:rsidR="007E54A1" w:rsidRPr="008657B5">
        <w:rPr>
          <w:rFonts w:cs="Arial"/>
        </w:rPr>
        <w:t>:</w:t>
      </w:r>
    </w:p>
    <w:p w:rsidR="00990BE9" w:rsidRPr="008657B5" w:rsidRDefault="00990BE9" w:rsidP="008657B5">
      <w:pPr>
        <w:rPr>
          <w:rFonts w:cs="Arial"/>
        </w:rPr>
      </w:pPr>
    </w:p>
    <w:p w:rsidR="006A3B73" w:rsidRPr="008657B5" w:rsidRDefault="003E2E40" w:rsidP="008657B5">
      <w:pPr>
        <w:rPr>
          <w:rFonts w:cs="Arial"/>
        </w:rPr>
      </w:pPr>
      <w:r w:rsidRPr="008657B5">
        <w:rPr>
          <w:rFonts w:cs="Arial"/>
        </w:rPr>
        <w:t>1.</w:t>
      </w:r>
      <w:r w:rsidR="006A3B73" w:rsidRPr="008657B5">
        <w:rPr>
          <w:rFonts w:cs="Arial"/>
        </w:rPr>
        <w:t xml:space="preserve">Внести в постановление Администрации Людиновского муниципального округа Калужской области от </w:t>
      </w:r>
      <w:hyperlink r:id="rId8" w:tgtFrame="ChangingDocument" w:history="1">
        <w:r w:rsidR="006A3B73" w:rsidRPr="00C96D8A">
          <w:rPr>
            <w:rStyle w:val="a6"/>
            <w:rFonts w:cs="Arial"/>
          </w:rPr>
          <w:t>04.03.2026 № 170</w:t>
        </w:r>
      </w:hyperlink>
      <w:r w:rsidR="006A3B73" w:rsidRPr="008657B5">
        <w:rPr>
          <w:rFonts w:cs="Arial"/>
        </w:rPr>
        <w:t xml:space="preserve"> «О порядке оказания материальной помощи отдельным категориям граждан» следующие изменения:</w:t>
      </w:r>
    </w:p>
    <w:p w:rsidR="006A3B73" w:rsidRPr="008657B5" w:rsidRDefault="006A3B73" w:rsidP="008657B5">
      <w:pPr>
        <w:rPr>
          <w:rFonts w:cs="Arial"/>
        </w:rPr>
      </w:pPr>
      <w:r w:rsidRPr="008657B5">
        <w:rPr>
          <w:rFonts w:cs="Arial"/>
        </w:rPr>
        <w:t xml:space="preserve">1.1. </w:t>
      </w:r>
      <w:proofErr w:type="gramStart"/>
      <w:r w:rsidRPr="008657B5">
        <w:rPr>
          <w:rFonts w:cs="Arial"/>
        </w:rPr>
        <w:t>В приложении № 2  к постановлению Администрации Людиновского муниципального округа Калужской области «</w:t>
      </w:r>
      <w:r w:rsidR="00BC2345">
        <w:rPr>
          <w:rFonts w:cs="Arial"/>
        </w:rPr>
        <w:t>Состав комиссии по оказанию материальной помощи отдельным категориям граждан»</w:t>
      </w:r>
      <w:r w:rsidRPr="008657B5">
        <w:rPr>
          <w:rFonts w:cs="Arial"/>
        </w:rPr>
        <w:t xml:space="preserve"> </w:t>
      </w:r>
      <w:proofErr w:type="spellStart"/>
      <w:r w:rsidRPr="008657B5">
        <w:rPr>
          <w:rFonts w:cs="Arial"/>
        </w:rPr>
        <w:t>Колчинцеву</w:t>
      </w:r>
      <w:proofErr w:type="spellEnd"/>
      <w:r w:rsidRPr="008657B5">
        <w:rPr>
          <w:rFonts w:cs="Arial"/>
        </w:rPr>
        <w:t xml:space="preserve"> Любовь Николаевну – начальника отдела финансирования и обеспечения социальных гарантий Управления социальной защиты населения Администрации Людиновского муниципального округа заменить на </w:t>
      </w:r>
      <w:proofErr w:type="spellStart"/>
      <w:r w:rsidRPr="008657B5">
        <w:rPr>
          <w:rFonts w:cs="Arial"/>
        </w:rPr>
        <w:t>Игольникову</w:t>
      </w:r>
      <w:proofErr w:type="spellEnd"/>
      <w:r w:rsidRPr="008657B5">
        <w:rPr>
          <w:rFonts w:cs="Arial"/>
        </w:rPr>
        <w:t xml:space="preserve"> Инну Евгеньевну – начальника отдела финансирования и обеспечения социальных гарантий Управления </w:t>
      </w:r>
      <w:r w:rsidR="00C96D8A" w:rsidRPr="008657B5">
        <w:rPr>
          <w:rFonts w:cs="Arial"/>
        </w:rPr>
        <w:t>социальной</w:t>
      </w:r>
      <w:r w:rsidRPr="008657B5">
        <w:rPr>
          <w:rFonts w:cs="Arial"/>
        </w:rPr>
        <w:t xml:space="preserve"> защиты населения Администрации Люд</w:t>
      </w:r>
      <w:r w:rsidR="00BC2345">
        <w:rPr>
          <w:rFonts w:cs="Arial"/>
        </w:rPr>
        <w:t xml:space="preserve">иновского муниципального округа, </w:t>
      </w:r>
      <w:proofErr w:type="spellStart"/>
      <w:r w:rsidR="00BC2345">
        <w:rPr>
          <w:rFonts w:cs="Arial"/>
        </w:rPr>
        <w:t>Храменок</w:t>
      </w:r>
      <w:proofErr w:type="spellEnd"/>
      <w:r w:rsidR="00BC2345">
        <w:rPr>
          <w:rFonts w:cs="Arial"/>
        </w:rPr>
        <w:t xml:space="preserve"> Викторию</w:t>
      </w:r>
      <w:proofErr w:type="gramEnd"/>
      <w:r w:rsidR="00BC2345">
        <w:rPr>
          <w:rFonts w:cs="Arial"/>
        </w:rPr>
        <w:t xml:space="preserve"> Александровну – старшего инспектора отдела выплат и адресной социальной помощи Управления социальной защиты населения </w:t>
      </w:r>
      <w:proofErr w:type="gramStart"/>
      <w:r w:rsidR="00BC2345">
        <w:rPr>
          <w:rFonts w:cs="Arial"/>
        </w:rPr>
        <w:t>заменить на Каунову</w:t>
      </w:r>
      <w:proofErr w:type="gramEnd"/>
      <w:r w:rsidR="00BC2345">
        <w:rPr>
          <w:rFonts w:cs="Arial"/>
        </w:rPr>
        <w:t xml:space="preserve"> Ольгу Владимировну – главного специалиста отдела выплат и адресной социальной помощи Управления социальной защиты населения Администрации Людиновского муниципального округа.</w:t>
      </w:r>
    </w:p>
    <w:p w:rsidR="006A3B73" w:rsidRPr="008657B5" w:rsidRDefault="006A3B73" w:rsidP="008657B5">
      <w:pPr>
        <w:rPr>
          <w:rFonts w:cs="Arial"/>
        </w:rPr>
      </w:pPr>
      <w:r w:rsidRPr="008657B5">
        <w:rPr>
          <w:rFonts w:cs="Arial"/>
        </w:rPr>
        <w:t xml:space="preserve">2. </w:t>
      </w:r>
      <w:proofErr w:type="gramStart"/>
      <w:r w:rsidRPr="008657B5">
        <w:rPr>
          <w:rFonts w:cs="Arial"/>
        </w:rPr>
        <w:t>Контроль за</w:t>
      </w:r>
      <w:proofErr w:type="gramEnd"/>
      <w:r w:rsidRPr="008657B5">
        <w:rPr>
          <w:rFonts w:cs="Arial"/>
        </w:rPr>
        <w:t xml:space="preserve"> исполнением настоящего постановления возложить на заместителя Главы Администрации Людиновского муниципального округа Калужской области </w:t>
      </w:r>
      <w:proofErr w:type="spellStart"/>
      <w:r w:rsidRPr="008657B5">
        <w:rPr>
          <w:rFonts w:cs="Arial"/>
        </w:rPr>
        <w:t>Дюкову</w:t>
      </w:r>
      <w:proofErr w:type="spellEnd"/>
      <w:r w:rsidRPr="008657B5">
        <w:rPr>
          <w:rFonts w:cs="Arial"/>
        </w:rPr>
        <w:t xml:space="preserve"> Л.А.</w:t>
      </w:r>
    </w:p>
    <w:p w:rsidR="00DD50D8" w:rsidRPr="008657B5" w:rsidRDefault="006A3B73" w:rsidP="008657B5">
      <w:pPr>
        <w:rPr>
          <w:rFonts w:cs="Arial"/>
        </w:rPr>
      </w:pPr>
      <w:r w:rsidRPr="008657B5">
        <w:rPr>
          <w:rFonts w:cs="Arial"/>
        </w:rPr>
        <w:t>3. Настоящее постановление вступает в силу после его о</w:t>
      </w:r>
      <w:r w:rsidR="00DD50D8" w:rsidRPr="008657B5">
        <w:rPr>
          <w:rFonts w:cs="Arial"/>
        </w:rPr>
        <w:t>фициального опубликования.</w:t>
      </w:r>
    </w:p>
    <w:p w:rsidR="00DD50D8" w:rsidRPr="008657B5" w:rsidRDefault="00DD50D8" w:rsidP="00705F83">
      <w:pPr>
        <w:rPr>
          <w:rFonts w:cs="Arial"/>
        </w:rPr>
      </w:pPr>
    </w:p>
    <w:p w:rsidR="00AC7BF3" w:rsidRPr="008657B5" w:rsidRDefault="00906467" w:rsidP="008657B5">
      <w:pPr>
        <w:ind w:firstLine="0"/>
        <w:rPr>
          <w:rFonts w:cs="Arial"/>
        </w:rPr>
      </w:pPr>
      <w:r w:rsidRPr="008657B5">
        <w:rPr>
          <w:rFonts w:cs="Arial"/>
        </w:rPr>
        <w:t>Глава</w:t>
      </w:r>
      <w:r w:rsidR="00EC7F23">
        <w:rPr>
          <w:rFonts w:cs="Arial"/>
        </w:rPr>
        <w:t xml:space="preserve"> </w:t>
      </w:r>
      <w:r w:rsidR="00AC7BF3" w:rsidRPr="008657B5">
        <w:rPr>
          <w:rFonts w:cs="Arial"/>
        </w:rPr>
        <w:t>Людиновского муниципального округа</w:t>
      </w:r>
    </w:p>
    <w:p w:rsidR="00300680" w:rsidRPr="008657B5" w:rsidRDefault="00AC7BF3" w:rsidP="008657B5">
      <w:pPr>
        <w:ind w:firstLine="0"/>
        <w:rPr>
          <w:rFonts w:cs="Arial"/>
        </w:rPr>
      </w:pPr>
      <w:r w:rsidRPr="008657B5">
        <w:rPr>
          <w:rFonts w:cs="Arial"/>
        </w:rPr>
        <w:t xml:space="preserve">Калужской области                                                                                 </w:t>
      </w:r>
      <w:r w:rsidR="00DF7268" w:rsidRPr="008657B5">
        <w:rPr>
          <w:rFonts w:cs="Arial"/>
        </w:rPr>
        <w:t>Г.Е.Ананьев</w:t>
      </w:r>
    </w:p>
    <w:sectPr w:rsidR="00300680" w:rsidRPr="008657B5" w:rsidSect="0077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C5EF7"/>
    <w:multiLevelType w:val="hybridMultilevel"/>
    <w:tmpl w:val="4462F022"/>
    <w:lvl w:ilvl="0" w:tplc="4816C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01790B"/>
    <w:multiLevelType w:val="hybridMultilevel"/>
    <w:tmpl w:val="96A6D72E"/>
    <w:lvl w:ilvl="0" w:tplc="93965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08"/>
  <w:characterSpacingControl w:val="doNotCompress"/>
  <w:compat/>
  <w:rsids>
    <w:rsidRoot w:val="002E4232"/>
    <w:rsid w:val="00005161"/>
    <w:rsid w:val="000058AF"/>
    <w:rsid w:val="000074A3"/>
    <w:rsid w:val="00010C7F"/>
    <w:rsid w:val="00016D31"/>
    <w:rsid w:val="00020A43"/>
    <w:rsid w:val="00021031"/>
    <w:rsid w:val="00022EE0"/>
    <w:rsid w:val="00036C60"/>
    <w:rsid w:val="000407D8"/>
    <w:rsid w:val="000431E8"/>
    <w:rsid w:val="00044C0A"/>
    <w:rsid w:val="00050BAB"/>
    <w:rsid w:val="000519D8"/>
    <w:rsid w:val="000567DF"/>
    <w:rsid w:val="00063B09"/>
    <w:rsid w:val="00071173"/>
    <w:rsid w:val="00071EC9"/>
    <w:rsid w:val="00077423"/>
    <w:rsid w:val="0008137F"/>
    <w:rsid w:val="0008161D"/>
    <w:rsid w:val="00086EEF"/>
    <w:rsid w:val="000A4B1D"/>
    <w:rsid w:val="000B4567"/>
    <w:rsid w:val="000B5020"/>
    <w:rsid w:val="000B570E"/>
    <w:rsid w:val="000C08B9"/>
    <w:rsid w:val="000C230C"/>
    <w:rsid w:val="000C4E85"/>
    <w:rsid w:val="000C542C"/>
    <w:rsid w:val="000C5B86"/>
    <w:rsid w:val="000D07C2"/>
    <w:rsid w:val="000D31C2"/>
    <w:rsid w:val="000D4509"/>
    <w:rsid w:val="000E57BB"/>
    <w:rsid w:val="000E59F2"/>
    <w:rsid w:val="000E5F54"/>
    <w:rsid w:val="0010069D"/>
    <w:rsid w:val="00101DD1"/>
    <w:rsid w:val="00124F9C"/>
    <w:rsid w:val="001336FC"/>
    <w:rsid w:val="001338F4"/>
    <w:rsid w:val="00134185"/>
    <w:rsid w:val="0013747E"/>
    <w:rsid w:val="00145CEA"/>
    <w:rsid w:val="00146531"/>
    <w:rsid w:val="00147EC1"/>
    <w:rsid w:val="001577D4"/>
    <w:rsid w:val="00162D28"/>
    <w:rsid w:val="00163B50"/>
    <w:rsid w:val="00167A17"/>
    <w:rsid w:val="00167A98"/>
    <w:rsid w:val="00174247"/>
    <w:rsid w:val="00174ED6"/>
    <w:rsid w:val="0017620F"/>
    <w:rsid w:val="00180395"/>
    <w:rsid w:val="00185D99"/>
    <w:rsid w:val="0018721D"/>
    <w:rsid w:val="00187E95"/>
    <w:rsid w:val="00193932"/>
    <w:rsid w:val="001A283B"/>
    <w:rsid w:val="001A4C99"/>
    <w:rsid w:val="001A773A"/>
    <w:rsid w:val="001B5674"/>
    <w:rsid w:val="001B572D"/>
    <w:rsid w:val="001B7B7E"/>
    <w:rsid w:val="001C1A70"/>
    <w:rsid w:val="001C3344"/>
    <w:rsid w:val="001C3DDF"/>
    <w:rsid w:val="001C45B5"/>
    <w:rsid w:val="001D195E"/>
    <w:rsid w:val="001D7D8B"/>
    <w:rsid w:val="001E31E8"/>
    <w:rsid w:val="001E6796"/>
    <w:rsid w:val="001F0953"/>
    <w:rsid w:val="001F3F34"/>
    <w:rsid w:val="001F465F"/>
    <w:rsid w:val="001F5D6A"/>
    <w:rsid w:val="001F61DC"/>
    <w:rsid w:val="00200953"/>
    <w:rsid w:val="00201ADD"/>
    <w:rsid w:val="00202CA0"/>
    <w:rsid w:val="00205208"/>
    <w:rsid w:val="0020747F"/>
    <w:rsid w:val="00207A84"/>
    <w:rsid w:val="00214A49"/>
    <w:rsid w:val="00216624"/>
    <w:rsid w:val="002216DE"/>
    <w:rsid w:val="00221D49"/>
    <w:rsid w:val="00224033"/>
    <w:rsid w:val="0023210D"/>
    <w:rsid w:val="002323A7"/>
    <w:rsid w:val="00233672"/>
    <w:rsid w:val="00234374"/>
    <w:rsid w:val="0024006D"/>
    <w:rsid w:val="002522B9"/>
    <w:rsid w:val="00253D79"/>
    <w:rsid w:val="00254A59"/>
    <w:rsid w:val="00254B52"/>
    <w:rsid w:val="00261010"/>
    <w:rsid w:val="00264D09"/>
    <w:rsid w:val="00267EA0"/>
    <w:rsid w:val="00287210"/>
    <w:rsid w:val="0028796B"/>
    <w:rsid w:val="002A5D85"/>
    <w:rsid w:val="002B0D33"/>
    <w:rsid w:val="002B2FA3"/>
    <w:rsid w:val="002C1A60"/>
    <w:rsid w:val="002C4670"/>
    <w:rsid w:val="002C5FD6"/>
    <w:rsid w:val="002E0ECE"/>
    <w:rsid w:val="002E4232"/>
    <w:rsid w:val="002E605B"/>
    <w:rsid w:val="002F0F9B"/>
    <w:rsid w:val="002F5AC4"/>
    <w:rsid w:val="002F6A14"/>
    <w:rsid w:val="002F78EB"/>
    <w:rsid w:val="00300680"/>
    <w:rsid w:val="003109CF"/>
    <w:rsid w:val="003120C9"/>
    <w:rsid w:val="00320EA7"/>
    <w:rsid w:val="0033466C"/>
    <w:rsid w:val="00343236"/>
    <w:rsid w:val="00344180"/>
    <w:rsid w:val="00365613"/>
    <w:rsid w:val="0036644E"/>
    <w:rsid w:val="003702F6"/>
    <w:rsid w:val="003737D0"/>
    <w:rsid w:val="0037594C"/>
    <w:rsid w:val="00385CF6"/>
    <w:rsid w:val="00385EE4"/>
    <w:rsid w:val="00386209"/>
    <w:rsid w:val="00391466"/>
    <w:rsid w:val="003936CA"/>
    <w:rsid w:val="003971F4"/>
    <w:rsid w:val="003A55BC"/>
    <w:rsid w:val="003A75F3"/>
    <w:rsid w:val="003A79AA"/>
    <w:rsid w:val="003B665F"/>
    <w:rsid w:val="003B696E"/>
    <w:rsid w:val="003D5625"/>
    <w:rsid w:val="003D75D8"/>
    <w:rsid w:val="003E1E56"/>
    <w:rsid w:val="003E257E"/>
    <w:rsid w:val="003E2E40"/>
    <w:rsid w:val="003E312D"/>
    <w:rsid w:val="003E5FE3"/>
    <w:rsid w:val="003E7E78"/>
    <w:rsid w:val="003F365E"/>
    <w:rsid w:val="003F5EBA"/>
    <w:rsid w:val="0040572B"/>
    <w:rsid w:val="00415940"/>
    <w:rsid w:val="004169F7"/>
    <w:rsid w:val="00434B18"/>
    <w:rsid w:val="00435C02"/>
    <w:rsid w:val="0044694F"/>
    <w:rsid w:val="00457DEE"/>
    <w:rsid w:val="00461D00"/>
    <w:rsid w:val="00466447"/>
    <w:rsid w:val="004703CE"/>
    <w:rsid w:val="00470C8C"/>
    <w:rsid w:val="00476E20"/>
    <w:rsid w:val="00486C2E"/>
    <w:rsid w:val="0048738B"/>
    <w:rsid w:val="0048781C"/>
    <w:rsid w:val="00491B00"/>
    <w:rsid w:val="00493655"/>
    <w:rsid w:val="004973A3"/>
    <w:rsid w:val="00497F8D"/>
    <w:rsid w:val="00497FE9"/>
    <w:rsid w:val="004A08CB"/>
    <w:rsid w:val="004A6C80"/>
    <w:rsid w:val="004B6455"/>
    <w:rsid w:val="004B7AB4"/>
    <w:rsid w:val="004C009A"/>
    <w:rsid w:val="004C35B1"/>
    <w:rsid w:val="004C5D84"/>
    <w:rsid w:val="004C6762"/>
    <w:rsid w:val="004E3578"/>
    <w:rsid w:val="004E48B5"/>
    <w:rsid w:val="004E4CD0"/>
    <w:rsid w:val="004E6F8E"/>
    <w:rsid w:val="004E7DAD"/>
    <w:rsid w:val="00510D31"/>
    <w:rsid w:val="005125C1"/>
    <w:rsid w:val="005146CA"/>
    <w:rsid w:val="00523ED7"/>
    <w:rsid w:val="00532715"/>
    <w:rsid w:val="00541357"/>
    <w:rsid w:val="0054143F"/>
    <w:rsid w:val="00551AFF"/>
    <w:rsid w:val="0055592E"/>
    <w:rsid w:val="00556872"/>
    <w:rsid w:val="005614CF"/>
    <w:rsid w:val="00564FB3"/>
    <w:rsid w:val="00567C72"/>
    <w:rsid w:val="00570EDA"/>
    <w:rsid w:val="00572D64"/>
    <w:rsid w:val="0058142B"/>
    <w:rsid w:val="00582810"/>
    <w:rsid w:val="005833D6"/>
    <w:rsid w:val="005864BB"/>
    <w:rsid w:val="00594191"/>
    <w:rsid w:val="005B4EFA"/>
    <w:rsid w:val="005B7AF7"/>
    <w:rsid w:val="005C089B"/>
    <w:rsid w:val="005C5256"/>
    <w:rsid w:val="005C6042"/>
    <w:rsid w:val="005D1075"/>
    <w:rsid w:val="005E1BDF"/>
    <w:rsid w:val="005E6717"/>
    <w:rsid w:val="005F2F90"/>
    <w:rsid w:val="005F509C"/>
    <w:rsid w:val="005F6FD6"/>
    <w:rsid w:val="006055D4"/>
    <w:rsid w:val="0061117C"/>
    <w:rsid w:val="00620139"/>
    <w:rsid w:val="00620765"/>
    <w:rsid w:val="0063335C"/>
    <w:rsid w:val="0063420F"/>
    <w:rsid w:val="00635C96"/>
    <w:rsid w:val="00635D8E"/>
    <w:rsid w:val="00637275"/>
    <w:rsid w:val="00647BBD"/>
    <w:rsid w:val="00650920"/>
    <w:rsid w:val="00653761"/>
    <w:rsid w:val="00657E3C"/>
    <w:rsid w:val="00666FDA"/>
    <w:rsid w:val="00672D19"/>
    <w:rsid w:val="00674B61"/>
    <w:rsid w:val="00675CBA"/>
    <w:rsid w:val="00676B23"/>
    <w:rsid w:val="00682A87"/>
    <w:rsid w:val="006877BA"/>
    <w:rsid w:val="00694F22"/>
    <w:rsid w:val="006A3006"/>
    <w:rsid w:val="006A3B73"/>
    <w:rsid w:val="006B138D"/>
    <w:rsid w:val="006C2CA2"/>
    <w:rsid w:val="006D15E5"/>
    <w:rsid w:val="006E066E"/>
    <w:rsid w:val="006E12FD"/>
    <w:rsid w:val="006E3535"/>
    <w:rsid w:val="006E4B3B"/>
    <w:rsid w:val="006E619C"/>
    <w:rsid w:val="006F362F"/>
    <w:rsid w:val="006F435B"/>
    <w:rsid w:val="00701BAA"/>
    <w:rsid w:val="00703BEF"/>
    <w:rsid w:val="00704D5A"/>
    <w:rsid w:val="00705F83"/>
    <w:rsid w:val="00710F41"/>
    <w:rsid w:val="007148C2"/>
    <w:rsid w:val="0071789E"/>
    <w:rsid w:val="0072055E"/>
    <w:rsid w:val="00723F19"/>
    <w:rsid w:val="00725E09"/>
    <w:rsid w:val="00731FC4"/>
    <w:rsid w:val="00737A81"/>
    <w:rsid w:val="00741C31"/>
    <w:rsid w:val="00741DE6"/>
    <w:rsid w:val="00751CED"/>
    <w:rsid w:val="00763256"/>
    <w:rsid w:val="00765065"/>
    <w:rsid w:val="00770F5D"/>
    <w:rsid w:val="007834F6"/>
    <w:rsid w:val="00792C6A"/>
    <w:rsid w:val="007936EE"/>
    <w:rsid w:val="00795137"/>
    <w:rsid w:val="007A18E3"/>
    <w:rsid w:val="007A230F"/>
    <w:rsid w:val="007C2C27"/>
    <w:rsid w:val="007C3165"/>
    <w:rsid w:val="007D05E6"/>
    <w:rsid w:val="007E1937"/>
    <w:rsid w:val="007E54A1"/>
    <w:rsid w:val="007F1DB8"/>
    <w:rsid w:val="007F6DCD"/>
    <w:rsid w:val="0080263B"/>
    <w:rsid w:val="00805F51"/>
    <w:rsid w:val="00812106"/>
    <w:rsid w:val="00817312"/>
    <w:rsid w:val="00823FBE"/>
    <w:rsid w:val="00846DAA"/>
    <w:rsid w:val="008474E0"/>
    <w:rsid w:val="0085423D"/>
    <w:rsid w:val="008570AC"/>
    <w:rsid w:val="00860BBD"/>
    <w:rsid w:val="008628C4"/>
    <w:rsid w:val="00864F89"/>
    <w:rsid w:val="008657B5"/>
    <w:rsid w:val="0086781E"/>
    <w:rsid w:val="0086785F"/>
    <w:rsid w:val="00875502"/>
    <w:rsid w:val="00890255"/>
    <w:rsid w:val="00891789"/>
    <w:rsid w:val="0089182E"/>
    <w:rsid w:val="00896217"/>
    <w:rsid w:val="00896C30"/>
    <w:rsid w:val="008A0D8D"/>
    <w:rsid w:val="008B0759"/>
    <w:rsid w:val="008B4DEA"/>
    <w:rsid w:val="008B564E"/>
    <w:rsid w:val="008C35DC"/>
    <w:rsid w:val="008C6245"/>
    <w:rsid w:val="008D000D"/>
    <w:rsid w:val="008D3D00"/>
    <w:rsid w:val="008D7404"/>
    <w:rsid w:val="008E1842"/>
    <w:rsid w:val="008E2CD1"/>
    <w:rsid w:val="008E77EE"/>
    <w:rsid w:val="008E7ECF"/>
    <w:rsid w:val="008F03F2"/>
    <w:rsid w:val="008F15E3"/>
    <w:rsid w:val="008F56C1"/>
    <w:rsid w:val="008F791D"/>
    <w:rsid w:val="008F7CB3"/>
    <w:rsid w:val="00903CA8"/>
    <w:rsid w:val="00905C09"/>
    <w:rsid w:val="00906467"/>
    <w:rsid w:val="0090700A"/>
    <w:rsid w:val="0091021F"/>
    <w:rsid w:val="00911467"/>
    <w:rsid w:val="0091533F"/>
    <w:rsid w:val="0092045A"/>
    <w:rsid w:val="00921DBC"/>
    <w:rsid w:val="009244E6"/>
    <w:rsid w:val="00926836"/>
    <w:rsid w:val="00932933"/>
    <w:rsid w:val="00941D9F"/>
    <w:rsid w:val="00943408"/>
    <w:rsid w:val="00946FAE"/>
    <w:rsid w:val="009511B6"/>
    <w:rsid w:val="0095196F"/>
    <w:rsid w:val="00951D4F"/>
    <w:rsid w:val="00952E8E"/>
    <w:rsid w:val="0095656A"/>
    <w:rsid w:val="00963389"/>
    <w:rsid w:val="009655A1"/>
    <w:rsid w:val="009822AA"/>
    <w:rsid w:val="00983E44"/>
    <w:rsid w:val="00986725"/>
    <w:rsid w:val="009867FE"/>
    <w:rsid w:val="00986F0B"/>
    <w:rsid w:val="009870AF"/>
    <w:rsid w:val="00990BE9"/>
    <w:rsid w:val="009A2A8A"/>
    <w:rsid w:val="009A5586"/>
    <w:rsid w:val="009A5E6C"/>
    <w:rsid w:val="009B1D6C"/>
    <w:rsid w:val="009B41CB"/>
    <w:rsid w:val="009B5445"/>
    <w:rsid w:val="009B7F6B"/>
    <w:rsid w:val="009C1131"/>
    <w:rsid w:val="009C5FC0"/>
    <w:rsid w:val="009C6281"/>
    <w:rsid w:val="009D2DFA"/>
    <w:rsid w:val="009D2F58"/>
    <w:rsid w:val="009D5467"/>
    <w:rsid w:val="009E2B3C"/>
    <w:rsid w:val="009E2D98"/>
    <w:rsid w:val="009E3B2E"/>
    <w:rsid w:val="009F24EB"/>
    <w:rsid w:val="009F2623"/>
    <w:rsid w:val="009F565A"/>
    <w:rsid w:val="009F6066"/>
    <w:rsid w:val="009F75D9"/>
    <w:rsid w:val="00A02D7E"/>
    <w:rsid w:val="00A079DC"/>
    <w:rsid w:val="00A152C6"/>
    <w:rsid w:val="00A229B0"/>
    <w:rsid w:val="00A22FC5"/>
    <w:rsid w:val="00A50FD7"/>
    <w:rsid w:val="00A6064D"/>
    <w:rsid w:val="00A6516F"/>
    <w:rsid w:val="00A70E4A"/>
    <w:rsid w:val="00A7657D"/>
    <w:rsid w:val="00A82AB2"/>
    <w:rsid w:val="00A82E5F"/>
    <w:rsid w:val="00A87006"/>
    <w:rsid w:val="00A8720A"/>
    <w:rsid w:val="00A87C62"/>
    <w:rsid w:val="00AA25B6"/>
    <w:rsid w:val="00AA5A24"/>
    <w:rsid w:val="00AB0D37"/>
    <w:rsid w:val="00AB1AA5"/>
    <w:rsid w:val="00AB5055"/>
    <w:rsid w:val="00AC1FB6"/>
    <w:rsid w:val="00AC7BF3"/>
    <w:rsid w:val="00AE2428"/>
    <w:rsid w:val="00B02107"/>
    <w:rsid w:val="00B0655C"/>
    <w:rsid w:val="00B07A09"/>
    <w:rsid w:val="00B121C7"/>
    <w:rsid w:val="00B21C8A"/>
    <w:rsid w:val="00B22360"/>
    <w:rsid w:val="00B25D3A"/>
    <w:rsid w:val="00B26851"/>
    <w:rsid w:val="00B27D38"/>
    <w:rsid w:val="00B315C7"/>
    <w:rsid w:val="00B50743"/>
    <w:rsid w:val="00B50E99"/>
    <w:rsid w:val="00B60D9E"/>
    <w:rsid w:val="00B64611"/>
    <w:rsid w:val="00B64B6E"/>
    <w:rsid w:val="00B67381"/>
    <w:rsid w:val="00B734E0"/>
    <w:rsid w:val="00B77613"/>
    <w:rsid w:val="00B809E1"/>
    <w:rsid w:val="00B814D3"/>
    <w:rsid w:val="00B83695"/>
    <w:rsid w:val="00B84F2F"/>
    <w:rsid w:val="00B97BBD"/>
    <w:rsid w:val="00BA2111"/>
    <w:rsid w:val="00BA6EBA"/>
    <w:rsid w:val="00BA7EB8"/>
    <w:rsid w:val="00BB24B5"/>
    <w:rsid w:val="00BB38CB"/>
    <w:rsid w:val="00BC2345"/>
    <w:rsid w:val="00BD0B2F"/>
    <w:rsid w:val="00BD0FBD"/>
    <w:rsid w:val="00BD2E3E"/>
    <w:rsid w:val="00BD3331"/>
    <w:rsid w:val="00BE0959"/>
    <w:rsid w:val="00BE5566"/>
    <w:rsid w:val="00BF65A3"/>
    <w:rsid w:val="00BF6C0E"/>
    <w:rsid w:val="00C23289"/>
    <w:rsid w:val="00C24879"/>
    <w:rsid w:val="00C27102"/>
    <w:rsid w:val="00C32E65"/>
    <w:rsid w:val="00C34ED7"/>
    <w:rsid w:val="00C46AFC"/>
    <w:rsid w:val="00C47F14"/>
    <w:rsid w:val="00C52616"/>
    <w:rsid w:val="00C53695"/>
    <w:rsid w:val="00C544B0"/>
    <w:rsid w:val="00C54577"/>
    <w:rsid w:val="00C56B9A"/>
    <w:rsid w:val="00C670C0"/>
    <w:rsid w:val="00C71EA2"/>
    <w:rsid w:val="00C73574"/>
    <w:rsid w:val="00C73F11"/>
    <w:rsid w:val="00C754ED"/>
    <w:rsid w:val="00C83BB0"/>
    <w:rsid w:val="00C84033"/>
    <w:rsid w:val="00C93282"/>
    <w:rsid w:val="00C93C1B"/>
    <w:rsid w:val="00C94E72"/>
    <w:rsid w:val="00C9511A"/>
    <w:rsid w:val="00C96D8A"/>
    <w:rsid w:val="00C97DCC"/>
    <w:rsid w:val="00CA0812"/>
    <w:rsid w:val="00CA165A"/>
    <w:rsid w:val="00CA711E"/>
    <w:rsid w:val="00CB17F5"/>
    <w:rsid w:val="00CD1615"/>
    <w:rsid w:val="00CD5E0F"/>
    <w:rsid w:val="00CD665D"/>
    <w:rsid w:val="00CE7D1C"/>
    <w:rsid w:val="00CE7D69"/>
    <w:rsid w:val="00CF0871"/>
    <w:rsid w:val="00CF1448"/>
    <w:rsid w:val="00CF172A"/>
    <w:rsid w:val="00CF6559"/>
    <w:rsid w:val="00CF66A2"/>
    <w:rsid w:val="00CF7C81"/>
    <w:rsid w:val="00D063B3"/>
    <w:rsid w:val="00D13FEC"/>
    <w:rsid w:val="00D17B7D"/>
    <w:rsid w:val="00D218E3"/>
    <w:rsid w:val="00D22B49"/>
    <w:rsid w:val="00D25A02"/>
    <w:rsid w:val="00D27C31"/>
    <w:rsid w:val="00D331FB"/>
    <w:rsid w:val="00D37BB5"/>
    <w:rsid w:val="00D4204B"/>
    <w:rsid w:val="00D460C0"/>
    <w:rsid w:val="00D528D7"/>
    <w:rsid w:val="00D54652"/>
    <w:rsid w:val="00D55B2A"/>
    <w:rsid w:val="00D623AC"/>
    <w:rsid w:val="00D65D88"/>
    <w:rsid w:val="00D6618F"/>
    <w:rsid w:val="00D6627C"/>
    <w:rsid w:val="00D67740"/>
    <w:rsid w:val="00D72FCD"/>
    <w:rsid w:val="00D834E1"/>
    <w:rsid w:val="00D8718F"/>
    <w:rsid w:val="00D87983"/>
    <w:rsid w:val="00D958A3"/>
    <w:rsid w:val="00DA0448"/>
    <w:rsid w:val="00DA046A"/>
    <w:rsid w:val="00DA0B0D"/>
    <w:rsid w:val="00DB6902"/>
    <w:rsid w:val="00DB7B45"/>
    <w:rsid w:val="00DC103A"/>
    <w:rsid w:val="00DC1A21"/>
    <w:rsid w:val="00DC6EFB"/>
    <w:rsid w:val="00DD4B99"/>
    <w:rsid w:val="00DD4C37"/>
    <w:rsid w:val="00DD50D8"/>
    <w:rsid w:val="00DD5AF7"/>
    <w:rsid w:val="00DD74A3"/>
    <w:rsid w:val="00DD779C"/>
    <w:rsid w:val="00DE099A"/>
    <w:rsid w:val="00DE3B05"/>
    <w:rsid w:val="00DE5027"/>
    <w:rsid w:val="00DE661E"/>
    <w:rsid w:val="00DF7268"/>
    <w:rsid w:val="00DF7508"/>
    <w:rsid w:val="00E007CA"/>
    <w:rsid w:val="00E03B2E"/>
    <w:rsid w:val="00E04584"/>
    <w:rsid w:val="00E105FC"/>
    <w:rsid w:val="00E1282B"/>
    <w:rsid w:val="00E31C18"/>
    <w:rsid w:val="00E329AE"/>
    <w:rsid w:val="00E3454C"/>
    <w:rsid w:val="00E367E5"/>
    <w:rsid w:val="00E4247E"/>
    <w:rsid w:val="00E4340E"/>
    <w:rsid w:val="00E57B1C"/>
    <w:rsid w:val="00E63E71"/>
    <w:rsid w:val="00E72F18"/>
    <w:rsid w:val="00E7552D"/>
    <w:rsid w:val="00E823AF"/>
    <w:rsid w:val="00E84C27"/>
    <w:rsid w:val="00E90764"/>
    <w:rsid w:val="00E95DD0"/>
    <w:rsid w:val="00EB670F"/>
    <w:rsid w:val="00EC28D3"/>
    <w:rsid w:val="00EC3057"/>
    <w:rsid w:val="00EC3714"/>
    <w:rsid w:val="00EC4333"/>
    <w:rsid w:val="00EC6883"/>
    <w:rsid w:val="00EC7F23"/>
    <w:rsid w:val="00ED0F51"/>
    <w:rsid w:val="00EE2F40"/>
    <w:rsid w:val="00EE4B2C"/>
    <w:rsid w:val="00EE6437"/>
    <w:rsid w:val="00EE78C9"/>
    <w:rsid w:val="00EF3D9D"/>
    <w:rsid w:val="00EF434E"/>
    <w:rsid w:val="00EF7174"/>
    <w:rsid w:val="00F05526"/>
    <w:rsid w:val="00F12915"/>
    <w:rsid w:val="00F16B87"/>
    <w:rsid w:val="00F2045E"/>
    <w:rsid w:val="00F22903"/>
    <w:rsid w:val="00F23DA4"/>
    <w:rsid w:val="00F34B43"/>
    <w:rsid w:val="00F37A5E"/>
    <w:rsid w:val="00F431B1"/>
    <w:rsid w:val="00F723CD"/>
    <w:rsid w:val="00F80AA9"/>
    <w:rsid w:val="00F821A2"/>
    <w:rsid w:val="00F90130"/>
    <w:rsid w:val="00F92F17"/>
    <w:rsid w:val="00F96C4E"/>
    <w:rsid w:val="00FA1643"/>
    <w:rsid w:val="00FA6F29"/>
    <w:rsid w:val="00FB1BEA"/>
    <w:rsid w:val="00FB531E"/>
    <w:rsid w:val="00FC2D84"/>
    <w:rsid w:val="00FC34E8"/>
    <w:rsid w:val="00FC3D8E"/>
    <w:rsid w:val="00FD0171"/>
    <w:rsid w:val="00FD3CEB"/>
    <w:rsid w:val="00FD5665"/>
    <w:rsid w:val="00FE0124"/>
    <w:rsid w:val="00FE0AD4"/>
    <w:rsid w:val="00FF01C3"/>
    <w:rsid w:val="00FF224D"/>
    <w:rsid w:val="00FF7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C234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BC234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C234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C234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C234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BC2345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C2345"/>
  </w:style>
  <w:style w:type="character" w:customStyle="1" w:styleId="10">
    <w:name w:val="Заголовок 1 Знак"/>
    <w:aliases w:val="!Части документа Знак"/>
    <w:basedOn w:val="a0"/>
    <w:link w:val="1"/>
    <w:rsid w:val="007E54A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7E54A1"/>
    <w:rPr>
      <w:rFonts w:ascii="Arial" w:eastAsia="Times New Roman" w:hAnsi="Arial" w:cs="Times New Roman"/>
      <w:b/>
      <w:bCs/>
      <w:sz w:val="26"/>
      <w:szCs w:val="28"/>
      <w:lang w:eastAsia="ru-RU"/>
    </w:rPr>
  </w:style>
  <w:style w:type="paragraph" w:styleId="a3">
    <w:name w:val="List Paragraph"/>
    <w:basedOn w:val="a"/>
    <w:uiPriority w:val="34"/>
    <w:qFormat/>
    <w:rsid w:val="002E60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6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6C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E434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340E"/>
    <w:rPr>
      <w:rFonts w:ascii="Courier New" w:eastAsia="Courier New" w:hAnsi="Courier New" w:cs="Times New Roman"/>
      <w:color w:val="000000"/>
      <w:sz w:val="20"/>
      <w:szCs w:val="20"/>
    </w:rPr>
  </w:style>
  <w:style w:type="character" w:styleId="a6">
    <w:name w:val="Hyperlink"/>
    <w:basedOn w:val="a0"/>
    <w:rsid w:val="00BC2345"/>
    <w:rPr>
      <w:color w:val="0000FF"/>
      <w:u w:val="none"/>
    </w:rPr>
  </w:style>
  <w:style w:type="paragraph" w:customStyle="1" w:styleId="ConsPlusNormal">
    <w:name w:val="ConsPlusNormal"/>
    <w:uiPriority w:val="99"/>
    <w:rsid w:val="003006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8657B5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657B5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styleId="HTML1">
    <w:name w:val="HTML Variable"/>
    <w:aliases w:val="!Ссылки в документе"/>
    <w:basedOn w:val="a0"/>
    <w:rsid w:val="00BC2345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BC2345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7"/>
    <w:semiHidden/>
    <w:rsid w:val="008657B5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BC234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BC2345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BC2345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BC2345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BC2345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BC234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ontent/act/9af8dca3-5661-454e-b1ef-0f0bbba45f62.doc" TargetMode="External"/><Relationship Id="rId3" Type="http://schemas.openxmlformats.org/officeDocument/2006/relationships/styles" Target="styles.xml"/><Relationship Id="rId7" Type="http://schemas.openxmlformats.org/officeDocument/2006/relationships/hyperlink" Target="/content/act/fa9ad45c-51d5-4509-a45f-ea1b2ef7ab97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/content/act/9af8dca3-5661-454e-b1ef-0f0bbba45f62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0EB74-AB4E-48DD-8B8A-76AF4EBE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2026-06-26T09:44:00Z</cp:lastPrinted>
  <dcterms:created xsi:type="dcterms:W3CDTF">2026-08-04T06:08:00Z</dcterms:created>
  <dcterms:modified xsi:type="dcterms:W3CDTF">2026-08-04T06:08:00Z</dcterms:modified>
</cp:coreProperties>
</file>